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000000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000000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000000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22D1410E" w:rsidR="00B4668C" w:rsidRPr="00E2338A" w:rsidRDefault="00B4668C" w:rsidP="00E2338A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Wyrażam dobrowolną zgodę na przetwarzanie moich danych osobowych w celu korzystania z miejsc przeznaczonych do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bushcraftu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 i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surwiwalu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</w:p>
    <w:sectPr w:rsidR="00B4668C" w:rsidRPr="00E2338A" w:rsidSect="008679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34ACD" w14:textId="77777777" w:rsidR="00AD3C0F" w:rsidRDefault="00AD3C0F" w:rsidP="000172E5">
      <w:pPr>
        <w:spacing w:after="0" w:line="240" w:lineRule="auto"/>
      </w:pPr>
      <w:r>
        <w:separator/>
      </w:r>
    </w:p>
  </w:endnote>
  <w:endnote w:type="continuationSeparator" w:id="0">
    <w:p w14:paraId="583BB46E" w14:textId="77777777" w:rsidR="00AD3C0F" w:rsidRDefault="00AD3C0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984623FE-F964-4F39-B7E5-DE45516706C3}"/>
    <w:embedBold r:id="rId2" w:fontKey="{CD94E13C-7EFD-4E31-8CAD-5FF2FC153590}"/>
    <w:embedItalic r:id="rId3" w:fontKey="{FB39121A-9C33-479B-95A2-49AB70EA92B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947F859C-AEF3-4407-8C6C-0B3473E28D18}"/>
    <w:embedBold r:id="rId5" w:fontKey="{B38FBB5E-BB20-4193-A838-52BFD6B05A00}"/>
    <w:embedItalic r:id="rId6" w:fontKey="{81317C52-A43C-4274-87A8-4AE2D636599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4515CF7D-A874-4C0B-92E2-2493EB40A5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C314242-857D-44CC-91CC-B52EA03885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62757" w14:textId="77777777" w:rsidR="00C248BF" w:rsidRDefault="00C248B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CFEA" w14:textId="4C60B5DB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Nadleśnictwo </w:t>
    </w:r>
    <w:r w:rsidR="00E31892">
      <w:rPr>
        <w:i/>
        <w:iCs/>
        <w:sz w:val="22"/>
        <w:szCs w:val="22"/>
      </w:rPr>
      <w:t>Krasnystaw</w:t>
    </w:r>
    <w:r w:rsidRPr="00E2338A">
      <w:rPr>
        <w:i/>
        <w:iCs/>
        <w:sz w:val="22"/>
        <w:szCs w:val="22"/>
      </w:rPr>
      <w:t xml:space="preserve">, ul. </w:t>
    </w:r>
    <w:r w:rsidR="00E31892">
      <w:rPr>
        <w:i/>
        <w:iCs/>
        <w:sz w:val="22"/>
        <w:szCs w:val="22"/>
      </w:rPr>
      <w:t>Leśna 1, 22-300 Krasnystaw.</w:t>
    </w:r>
    <w:r w:rsidRPr="00E2338A">
      <w:rPr>
        <w:i/>
        <w:iCs/>
        <w:sz w:val="22"/>
        <w:szCs w:val="22"/>
      </w:rPr>
      <w:t xml:space="preserve"> We wszelkich sprawach związanych z przetwarzaniem danych osobowych można skontaktować się z pod adresem e-mail: </w:t>
    </w:r>
    <w:hyperlink r:id="rId1" w:history="1">
      <w:r w:rsidR="00E31892" w:rsidRPr="00823D3A">
        <w:rPr>
          <w:rStyle w:val="Hipercze"/>
          <w:i/>
          <w:iCs/>
          <w:sz w:val="22"/>
          <w:szCs w:val="22"/>
        </w:rPr>
        <w:t>krasnystaw@lublin.lasy.gov.pl</w:t>
      </w:r>
    </w:hyperlink>
    <w:r w:rsidR="00B3199F">
      <w:rPr>
        <w:i/>
        <w:iCs/>
        <w:sz w:val="22"/>
        <w:szCs w:val="22"/>
      </w:rPr>
      <w:t xml:space="preserve"> lub numerem tel.: </w:t>
    </w:r>
    <w:r w:rsidR="00E31892">
      <w:rPr>
        <w:i/>
        <w:iCs/>
        <w:sz w:val="22"/>
        <w:szCs w:val="22"/>
      </w:rPr>
      <w:t>82 576 2881</w:t>
    </w:r>
    <w:r w:rsidRPr="00E2338A">
      <w:rPr>
        <w:i/>
        <w:iCs/>
        <w:sz w:val="22"/>
        <w:szCs w:val="22"/>
      </w:rPr>
      <w:t>. Szczegółowe informacje dotyczące przetwarzania danych osobowych można odnaleźć na stronie internetowej Nadleśnictwa w zakładce INFORMACJE/RODO.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F8D44" w14:textId="77777777" w:rsidR="00C248BF" w:rsidRDefault="00C248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BDFF0" w14:textId="77777777" w:rsidR="00AD3C0F" w:rsidRDefault="00AD3C0F" w:rsidP="000172E5">
      <w:pPr>
        <w:spacing w:after="0" w:line="240" w:lineRule="auto"/>
      </w:pPr>
      <w:r>
        <w:separator/>
      </w:r>
    </w:p>
  </w:footnote>
  <w:footnote w:type="continuationSeparator" w:id="0">
    <w:p w14:paraId="4653160F" w14:textId="77777777" w:rsidR="00AD3C0F" w:rsidRDefault="00AD3C0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C82A4" w14:textId="77777777" w:rsidR="00C248BF" w:rsidRDefault="00C248B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1BDFA91C" w14:textId="74DC8C7A" w:rsidR="00947F05" w:rsidRDefault="00947F05" w:rsidP="00947F05">
          <w:pPr>
            <w:pStyle w:val="Nagwek"/>
            <w:jc w:val="center"/>
            <w:rPr>
              <w:color w:val="333333" w:themeColor="accent6" w:themeShade="80"/>
              <w:sz w:val="18"/>
              <w:szCs w:val="18"/>
            </w:rPr>
          </w:pPr>
          <w:r w:rsidRPr="00947F05">
            <w:rPr>
              <w:color w:val="333333" w:themeColor="accent6" w:themeShade="80"/>
              <w:sz w:val="18"/>
              <w:szCs w:val="18"/>
            </w:rPr>
            <w:t>Za</w:t>
          </w:r>
          <w:r>
            <w:rPr>
              <w:color w:val="333333" w:themeColor="accent6" w:themeShade="80"/>
              <w:sz w:val="18"/>
              <w:szCs w:val="18"/>
            </w:rPr>
            <w:t xml:space="preserve">łącznik nr 4 do Zarządzenia nr </w:t>
          </w:r>
          <w:r w:rsidR="00C248BF">
            <w:rPr>
              <w:color w:val="333333" w:themeColor="accent6" w:themeShade="80"/>
              <w:sz w:val="18"/>
              <w:szCs w:val="18"/>
            </w:rPr>
            <w:t>22</w:t>
          </w:r>
          <w:r>
            <w:rPr>
              <w:color w:val="333333" w:themeColor="accent6" w:themeShade="80"/>
              <w:sz w:val="18"/>
              <w:szCs w:val="18"/>
            </w:rPr>
            <w:t>/202</w:t>
          </w:r>
          <w:r w:rsidR="00C248BF">
            <w:rPr>
              <w:color w:val="333333" w:themeColor="accent6" w:themeShade="80"/>
              <w:sz w:val="18"/>
              <w:szCs w:val="18"/>
            </w:rPr>
            <w:t>2</w:t>
          </w:r>
          <w:r>
            <w:rPr>
              <w:color w:val="333333" w:themeColor="accent6" w:themeShade="80"/>
              <w:sz w:val="18"/>
              <w:szCs w:val="18"/>
            </w:rPr>
            <w:t xml:space="preserve"> </w:t>
          </w:r>
          <w:r>
            <w:rPr>
              <w:color w:val="333333" w:themeColor="accent6" w:themeShade="80"/>
              <w:sz w:val="18"/>
              <w:szCs w:val="18"/>
            </w:rPr>
            <w:br/>
            <w:t xml:space="preserve">Nadleśniczego Nadleśnictwa Krasnystaw z dnia </w:t>
          </w:r>
          <w:r w:rsidR="00C248BF">
            <w:rPr>
              <w:color w:val="333333" w:themeColor="accent6" w:themeShade="80"/>
              <w:sz w:val="18"/>
              <w:szCs w:val="18"/>
            </w:rPr>
            <w:t>03.08.2022</w:t>
          </w:r>
          <w:r>
            <w:rPr>
              <w:color w:val="333333" w:themeColor="accent6" w:themeShade="80"/>
              <w:sz w:val="18"/>
              <w:szCs w:val="18"/>
            </w:rPr>
            <w:t xml:space="preserve"> r.</w:t>
          </w:r>
        </w:p>
        <w:p w14:paraId="2110400B" w14:textId="79E8FF8D" w:rsidR="00B337A2" w:rsidRPr="00F71B2C" w:rsidRDefault="00E31892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Formularz 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5D6CEF">
            <w:rPr>
              <w:color w:val="333333" w:themeColor="accent6" w:themeShade="80"/>
              <w:sz w:val="30"/>
              <w:szCs w:val="30"/>
            </w:rPr>
            <w:t>w Nadleśnictwie Krasnystaw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EAA17" w14:textId="77777777" w:rsidR="00C248BF" w:rsidRDefault="00C248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32825805">
    <w:abstractNumId w:val="11"/>
  </w:num>
  <w:num w:numId="2" w16cid:durableId="775559652">
    <w:abstractNumId w:val="7"/>
  </w:num>
  <w:num w:numId="3" w16cid:durableId="723791477">
    <w:abstractNumId w:val="15"/>
  </w:num>
  <w:num w:numId="4" w16cid:durableId="1226185838">
    <w:abstractNumId w:val="12"/>
  </w:num>
  <w:num w:numId="5" w16cid:durableId="1530600876">
    <w:abstractNumId w:val="13"/>
  </w:num>
  <w:num w:numId="6" w16cid:durableId="69079405">
    <w:abstractNumId w:val="19"/>
  </w:num>
  <w:num w:numId="7" w16cid:durableId="1794009818">
    <w:abstractNumId w:val="6"/>
  </w:num>
  <w:num w:numId="8" w16cid:durableId="157425394">
    <w:abstractNumId w:val="10"/>
  </w:num>
  <w:num w:numId="9" w16cid:durableId="1382753020">
    <w:abstractNumId w:val="17"/>
  </w:num>
  <w:num w:numId="10" w16cid:durableId="1616669735">
    <w:abstractNumId w:val="1"/>
  </w:num>
  <w:num w:numId="11" w16cid:durableId="1829858892">
    <w:abstractNumId w:val="5"/>
  </w:num>
  <w:num w:numId="12" w16cid:durableId="1317416598">
    <w:abstractNumId w:val="0"/>
  </w:num>
  <w:num w:numId="13" w16cid:durableId="1526363768">
    <w:abstractNumId w:val="2"/>
  </w:num>
  <w:num w:numId="14" w16cid:durableId="218369278">
    <w:abstractNumId w:val="9"/>
  </w:num>
  <w:num w:numId="15" w16cid:durableId="186255663">
    <w:abstractNumId w:val="8"/>
  </w:num>
  <w:num w:numId="16" w16cid:durableId="1253931462">
    <w:abstractNumId w:val="16"/>
  </w:num>
  <w:num w:numId="17" w16cid:durableId="1308439931">
    <w:abstractNumId w:val="3"/>
  </w:num>
  <w:num w:numId="18" w16cid:durableId="1027560747">
    <w:abstractNumId w:val="21"/>
  </w:num>
  <w:num w:numId="19" w16cid:durableId="255015985">
    <w:abstractNumId w:val="18"/>
  </w:num>
  <w:num w:numId="20" w16cid:durableId="306789410">
    <w:abstractNumId w:val="14"/>
  </w:num>
  <w:num w:numId="21" w16cid:durableId="1760903773">
    <w:abstractNumId w:val="20"/>
  </w:num>
  <w:num w:numId="22" w16cid:durableId="77151591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95FDA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67823"/>
    <w:rsid w:val="00577E06"/>
    <w:rsid w:val="00583334"/>
    <w:rsid w:val="005A3BF7"/>
    <w:rsid w:val="005D6CEF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7E4366"/>
    <w:rsid w:val="0082043E"/>
    <w:rsid w:val="00846B76"/>
    <w:rsid w:val="0086797B"/>
    <w:rsid w:val="00897199"/>
    <w:rsid w:val="008D50F5"/>
    <w:rsid w:val="008E203A"/>
    <w:rsid w:val="008E3141"/>
    <w:rsid w:val="0091229C"/>
    <w:rsid w:val="00940E73"/>
    <w:rsid w:val="00947F05"/>
    <w:rsid w:val="009512C6"/>
    <w:rsid w:val="009512F5"/>
    <w:rsid w:val="00964A5C"/>
    <w:rsid w:val="0098597D"/>
    <w:rsid w:val="009D1026"/>
    <w:rsid w:val="009F619A"/>
    <w:rsid w:val="009F6DDE"/>
    <w:rsid w:val="00A370A8"/>
    <w:rsid w:val="00A85EA0"/>
    <w:rsid w:val="00A95E69"/>
    <w:rsid w:val="00AC4A73"/>
    <w:rsid w:val="00AD3C0F"/>
    <w:rsid w:val="00AD6F9A"/>
    <w:rsid w:val="00B3199F"/>
    <w:rsid w:val="00B337A2"/>
    <w:rsid w:val="00B4668C"/>
    <w:rsid w:val="00BD4753"/>
    <w:rsid w:val="00BD5CB1"/>
    <w:rsid w:val="00BE62EE"/>
    <w:rsid w:val="00C003BA"/>
    <w:rsid w:val="00C15B3F"/>
    <w:rsid w:val="00C248BF"/>
    <w:rsid w:val="00C4602F"/>
    <w:rsid w:val="00C46878"/>
    <w:rsid w:val="00C54E4F"/>
    <w:rsid w:val="00C6231D"/>
    <w:rsid w:val="00CB4A51"/>
    <w:rsid w:val="00CD4532"/>
    <w:rsid w:val="00CD47B0"/>
    <w:rsid w:val="00CE6104"/>
    <w:rsid w:val="00CE7918"/>
    <w:rsid w:val="00D16163"/>
    <w:rsid w:val="00D21BA3"/>
    <w:rsid w:val="00D241A1"/>
    <w:rsid w:val="00D41D3C"/>
    <w:rsid w:val="00D57211"/>
    <w:rsid w:val="00DB3FAD"/>
    <w:rsid w:val="00DC3869"/>
    <w:rsid w:val="00DC71EC"/>
    <w:rsid w:val="00E2338A"/>
    <w:rsid w:val="00E31892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1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rasnystaw@lublin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6D7532"/>
    <w:rsid w:val="00756A93"/>
    <w:rsid w:val="00764D12"/>
    <w:rsid w:val="00766902"/>
    <w:rsid w:val="00782D0D"/>
    <w:rsid w:val="007F34AE"/>
    <w:rsid w:val="0085796A"/>
    <w:rsid w:val="00876B48"/>
    <w:rsid w:val="008F4550"/>
    <w:rsid w:val="009903F3"/>
    <w:rsid w:val="00A64E65"/>
    <w:rsid w:val="00CA7B8E"/>
    <w:rsid w:val="00D533BD"/>
    <w:rsid w:val="00D860B1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32E21-E13B-4580-AA74-E2B9EE225F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96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2022-08-03T06:14:00Z</dcterms:created>
  <dcterms:modified xsi:type="dcterms:W3CDTF">2022-08-03T06:15:00Z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